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60B" w:rsidRDefault="00EB660B" w:rsidP="00FD5B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..........................................................                    </w:t>
      </w:r>
      <w:r>
        <w:rPr>
          <w:rFonts w:ascii="Arial" w:hAnsi="Arial" w:cs="Arial"/>
        </w:rPr>
        <w:tab/>
        <w:t xml:space="preserve">                ...................................................</w:t>
      </w:r>
    </w:p>
    <w:p w:rsidR="00EB660B" w:rsidRDefault="00EB660B" w:rsidP="00FD5BA7">
      <w:pPr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(imię i nazwisko, nazwa przedsiębiorcy)</w:t>
      </w:r>
      <w:r>
        <w:rPr>
          <w:rFonts w:ascii="Arial" w:hAnsi="Arial" w:cs="Arial"/>
          <w:sz w:val="16"/>
        </w:rPr>
        <w:tab/>
        <w:t xml:space="preserve">                                                                    (miejscowość, data)</w:t>
      </w:r>
    </w:p>
    <w:p w:rsidR="00EB660B" w:rsidRDefault="00EB660B" w:rsidP="00FD5BA7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</w:t>
      </w:r>
    </w:p>
    <w:p w:rsidR="00EB660B" w:rsidRDefault="00EB660B" w:rsidP="00FD5BA7">
      <w:pPr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                       (adres)</w:t>
      </w:r>
    </w:p>
    <w:p w:rsidR="00EB660B" w:rsidRDefault="00EB660B" w:rsidP="00FD5BA7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</w:t>
      </w:r>
    </w:p>
    <w:p w:rsidR="00EB660B" w:rsidRPr="00394C02" w:rsidRDefault="00EB660B" w:rsidP="00C129A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  <w:sz w:val="16"/>
        </w:rPr>
        <w:t>(nr telefonu)</w:t>
      </w:r>
      <w:r>
        <w:rPr>
          <w:rFonts w:ascii="Arial" w:hAnsi="Arial" w:cs="Arial"/>
          <w:sz w:val="16"/>
        </w:rPr>
        <w:tab/>
        <w:t xml:space="preserve">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 </w:t>
      </w:r>
      <w:r>
        <w:rPr>
          <w:rFonts w:ascii="Arial" w:hAnsi="Arial" w:cs="Arial"/>
          <w:sz w:val="16"/>
        </w:rPr>
        <w:tab/>
      </w:r>
      <w:r w:rsidRPr="00394C02">
        <w:rPr>
          <w:rFonts w:ascii="Arial" w:hAnsi="Arial" w:cs="Arial"/>
          <w:b/>
          <w:sz w:val="24"/>
          <w:szCs w:val="24"/>
        </w:rPr>
        <w:t>Wójt Gminy Dziemiany</w:t>
      </w:r>
    </w:p>
    <w:p w:rsidR="00EB660B" w:rsidRPr="00394C02" w:rsidRDefault="00EB660B" w:rsidP="008049DD">
      <w:pPr>
        <w:ind w:left="4956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ul</w:t>
      </w:r>
      <w:r w:rsidRPr="00394C02">
        <w:rPr>
          <w:rFonts w:ascii="Arial" w:hAnsi="Arial" w:cs="Arial"/>
          <w:b/>
          <w:sz w:val="24"/>
          <w:szCs w:val="24"/>
        </w:rPr>
        <w:t>. 8 Marca 3</w:t>
      </w:r>
    </w:p>
    <w:p w:rsidR="00EB660B" w:rsidRPr="00394C02" w:rsidRDefault="00EB660B" w:rsidP="00FD5BA7">
      <w:pPr>
        <w:rPr>
          <w:rFonts w:ascii="Arial" w:hAnsi="Arial" w:cs="Arial"/>
          <w:b/>
          <w:sz w:val="24"/>
          <w:szCs w:val="24"/>
        </w:rPr>
      </w:pPr>
      <w:r w:rsidRPr="00394C02">
        <w:rPr>
          <w:rFonts w:ascii="Arial" w:hAnsi="Arial" w:cs="Arial"/>
          <w:b/>
          <w:sz w:val="24"/>
          <w:szCs w:val="24"/>
        </w:rPr>
        <w:tab/>
      </w:r>
      <w:r w:rsidRPr="00394C02">
        <w:rPr>
          <w:rFonts w:ascii="Arial" w:hAnsi="Arial" w:cs="Arial"/>
          <w:b/>
          <w:sz w:val="24"/>
          <w:szCs w:val="24"/>
        </w:rPr>
        <w:tab/>
      </w:r>
      <w:r w:rsidRPr="00394C02">
        <w:rPr>
          <w:rFonts w:ascii="Arial" w:hAnsi="Arial" w:cs="Arial"/>
          <w:b/>
          <w:sz w:val="24"/>
          <w:szCs w:val="24"/>
        </w:rPr>
        <w:tab/>
      </w:r>
      <w:r w:rsidRPr="00394C02">
        <w:rPr>
          <w:rFonts w:ascii="Arial" w:hAnsi="Arial" w:cs="Arial"/>
          <w:b/>
          <w:sz w:val="24"/>
          <w:szCs w:val="24"/>
        </w:rPr>
        <w:tab/>
      </w:r>
      <w:r w:rsidRPr="00394C02">
        <w:rPr>
          <w:rFonts w:ascii="Arial" w:hAnsi="Arial" w:cs="Arial"/>
          <w:b/>
          <w:sz w:val="24"/>
          <w:szCs w:val="24"/>
        </w:rPr>
        <w:tab/>
      </w:r>
      <w:r w:rsidRPr="00394C02">
        <w:rPr>
          <w:rFonts w:ascii="Arial" w:hAnsi="Arial" w:cs="Arial"/>
          <w:b/>
          <w:sz w:val="24"/>
          <w:szCs w:val="24"/>
        </w:rPr>
        <w:tab/>
      </w:r>
      <w:r w:rsidRPr="00394C02">
        <w:rPr>
          <w:rFonts w:ascii="Arial" w:hAnsi="Arial" w:cs="Arial"/>
          <w:b/>
          <w:sz w:val="24"/>
          <w:szCs w:val="24"/>
        </w:rPr>
        <w:tab/>
      </w:r>
      <w:r w:rsidRPr="00394C02">
        <w:rPr>
          <w:rFonts w:ascii="Arial" w:hAnsi="Arial" w:cs="Arial"/>
          <w:b/>
          <w:sz w:val="24"/>
          <w:szCs w:val="24"/>
        </w:rPr>
        <w:tab/>
        <w:t xml:space="preserve">83-425 Dziemiany </w:t>
      </w:r>
    </w:p>
    <w:p w:rsidR="00EB660B" w:rsidRDefault="00EB660B" w:rsidP="00FD5BA7">
      <w:pPr>
        <w:rPr>
          <w:rFonts w:ascii="Arial" w:hAnsi="Arial" w:cs="Arial"/>
          <w:b/>
        </w:rPr>
      </w:pPr>
    </w:p>
    <w:p w:rsidR="00EB660B" w:rsidRDefault="00EB660B" w:rsidP="00FD5BA7">
      <w:pPr>
        <w:rPr>
          <w:rFonts w:ascii="Arial" w:hAnsi="Arial" w:cs="Arial"/>
          <w:b/>
        </w:rPr>
      </w:pPr>
    </w:p>
    <w:p w:rsidR="00EB660B" w:rsidRDefault="00EB660B" w:rsidP="00FD5BA7">
      <w:pPr>
        <w:pStyle w:val="BodyTextIndent"/>
        <w:ind w:firstLine="0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W N I O S E K</w:t>
      </w:r>
    </w:p>
    <w:p w:rsidR="00EB660B" w:rsidRDefault="00EB660B" w:rsidP="00FD5BA7">
      <w:pPr>
        <w:pStyle w:val="BodyTextIndent"/>
        <w:ind w:firstLine="0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o udzielenie/zmianę* zezwolenia na prowadzenie działalności w zakresie opróżniania zbiorników bezodpływowych i transportu nieczystości ciekłych</w:t>
      </w:r>
      <w:bookmarkStart w:id="0" w:name="_GoBack"/>
      <w:bookmarkEnd w:id="0"/>
    </w:p>
    <w:p w:rsidR="00EB660B" w:rsidRDefault="00EB660B" w:rsidP="00FD5BA7">
      <w:pPr>
        <w:pStyle w:val="BodyTextIndent"/>
        <w:ind w:firstLine="0"/>
        <w:jc w:val="center"/>
        <w:rPr>
          <w:rFonts w:ascii="Arial" w:hAnsi="Arial" w:cs="Arial"/>
          <w:b/>
          <w:sz w:val="22"/>
        </w:rPr>
      </w:pPr>
    </w:p>
    <w:p w:rsidR="00EB660B" w:rsidRDefault="00EB660B" w:rsidP="00FD5BA7">
      <w:pPr>
        <w:pStyle w:val="BodyTextIndent"/>
        <w:spacing w:line="360" w:lineRule="auto"/>
        <w:ind w:firstLine="0"/>
        <w:jc w:val="center"/>
        <w:rPr>
          <w:rFonts w:ascii="Arial" w:hAnsi="Arial" w:cs="Arial"/>
          <w:b/>
          <w:sz w:val="22"/>
        </w:rPr>
      </w:pPr>
    </w:p>
    <w:p w:rsidR="00EB660B" w:rsidRPr="00790C2A" w:rsidRDefault="00EB660B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b/>
          <w:sz w:val="20"/>
          <w:szCs w:val="20"/>
        </w:rPr>
        <w:t xml:space="preserve">1. </w:t>
      </w:r>
      <w:r w:rsidRPr="00790C2A">
        <w:rPr>
          <w:rFonts w:ascii="Arial" w:hAnsi="Arial" w:cs="Arial"/>
          <w:sz w:val="20"/>
          <w:szCs w:val="20"/>
        </w:rPr>
        <w:t xml:space="preserve">Dane przedsiębiorcy ubiegającego się o zezwolenie:  </w:t>
      </w:r>
    </w:p>
    <w:p w:rsidR="00EB660B" w:rsidRDefault="00EB660B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a) imię i nazwisko lub nazwa przedsiębiorcy: 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</w:p>
    <w:p w:rsidR="00EB660B" w:rsidRPr="00790C2A" w:rsidRDefault="00EB660B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b) adres zamieszkania lub siedziby przedsiębiorcy:</w:t>
      </w:r>
    </w:p>
    <w:p w:rsidR="00EB660B" w:rsidRPr="00790C2A" w:rsidRDefault="00EB660B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</w:t>
      </w:r>
    </w:p>
    <w:p w:rsidR="00EB660B" w:rsidRPr="00790C2A" w:rsidRDefault="00EB660B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c) numer identyfikacji podatkowej (NIP):</w:t>
      </w:r>
    </w:p>
    <w:p w:rsidR="00EB660B" w:rsidRPr="00790C2A" w:rsidRDefault="00EB660B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………….</w:t>
      </w:r>
    </w:p>
    <w:p w:rsidR="00EB660B" w:rsidRPr="00790C2A" w:rsidRDefault="00EB660B" w:rsidP="00FD5BA7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B660B" w:rsidRPr="00790C2A" w:rsidRDefault="00EB660B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b/>
          <w:sz w:val="20"/>
          <w:szCs w:val="20"/>
        </w:rPr>
        <w:t>2.</w:t>
      </w:r>
      <w:r w:rsidRPr="00790C2A">
        <w:rPr>
          <w:rFonts w:ascii="Arial" w:hAnsi="Arial" w:cs="Arial"/>
          <w:sz w:val="20"/>
          <w:szCs w:val="20"/>
        </w:rPr>
        <w:t xml:space="preserve"> Przedmiot i obszar działalności: </w:t>
      </w:r>
    </w:p>
    <w:p w:rsidR="00EB660B" w:rsidRPr="00790C2A" w:rsidRDefault="00EB660B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</w:t>
      </w:r>
    </w:p>
    <w:p w:rsidR="00EB660B" w:rsidRPr="00790C2A" w:rsidRDefault="00EB660B" w:rsidP="00FD5BA7">
      <w:pPr>
        <w:pStyle w:val="BodyTextIndent"/>
        <w:ind w:left="0" w:firstLine="0"/>
        <w:jc w:val="left"/>
        <w:rPr>
          <w:rFonts w:ascii="Arial" w:hAnsi="Arial" w:cs="Arial"/>
          <w:sz w:val="20"/>
        </w:rPr>
      </w:pPr>
    </w:p>
    <w:p w:rsidR="00EB660B" w:rsidRDefault="00EB660B" w:rsidP="00790C2A">
      <w:pPr>
        <w:pStyle w:val="BodyTextIndent"/>
        <w:ind w:left="0" w:firstLine="0"/>
        <w:rPr>
          <w:rFonts w:ascii="Arial" w:hAnsi="Arial" w:cs="Arial"/>
          <w:sz w:val="20"/>
        </w:rPr>
      </w:pPr>
      <w:r w:rsidRPr="00790C2A">
        <w:rPr>
          <w:rFonts w:ascii="Arial" w:hAnsi="Arial" w:cs="Arial"/>
          <w:b/>
          <w:sz w:val="20"/>
        </w:rPr>
        <w:t>3.</w:t>
      </w:r>
      <w:r w:rsidRPr="00790C2A">
        <w:rPr>
          <w:rFonts w:ascii="Arial" w:hAnsi="Arial" w:cs="Arial"/>
          <w:sz w:val="20"/>
        </w:rPr>
        <w:t xml:space="preserve"> Środki techniczne, jakimi dysponuje ubiegający się o zezwolenie na prowadzenie działalności objętej wnioskiem:</w:t>
      </w:r>
    </w:p>
    <w:p w:rsidR="00EB660B" w:rsidRPr="00790C2A" w:rsidRDefault="00EB660B" w:rsidP="00790C2A">
      <w:pPr>
        <w:pStyle w:val="BodyTextIndent"/>
        <w:ind w:left="0" w:firstLine="0"/>
        <w:rPr>
          <w:rFonts w:ascii="Arial" w:hAnsi="Arial" w:cs="Arial"/>
          <w:sz w:val="20"/>
        </w:rPr>
      </w:pPr>
    </w:p>
    <w:p w:rsidR="00EB660B" w:rsidRPr="00790C2A" w:rsidRDefault="00EB660B" w:rsidP="00790C2A">
      <w:pPr>
        <w:pStyle w:val="BodyTextIndent"/>
        <w:ind w:left="0" w:firstLine="0"/>
        <w:rPr>
          <w:rFonts w:ascii="Arial" w:hAnsi="Arial" w:cs="Arial"/>
          <w:i/>
          <w:sz w:val="20"/>
        </w:rPr>
      </w:pPr>
      <w:r w:rsidRPr="00790C2A">
        <w:rPr>
          <w:rFonts w:ascii="Arial" w:hAnsi="Arial" w:cs="Arial"/>
          <w:sz w:val="20"/>
        </w:rPr>
        <w:t xml:space="preserve">a) pojazdy asenizacyjne przeznaczone do świadczenia usług </w:t>
      </w:r>
      <w:r w:rsidRPr="00790C2A">
        <w:rPr>
          <w:rFonts w:ascii="Arial" w:hAnsi="Arial" w:cs="Arial"/>
          <w:i/>
          <w:sz w:val="20"/>
        </w:rPr>
        <w:t xml:space="preserve">(podać typ samochodów, ich markę, </w:t>
      </w:r>
      <w:r>
        <w:rPr>
          <w:rFonts w:ascii="Arial" w:hAnsi="Arial" w:cs="Arial"/>
          <w:i/>
          <w:sz w:val="20"/>
        </w:rPr>
        <w:t xml:space="preserve">     </w:t>
      </w:r>
      <w:r w:rsidRPr="00790C2A">
        <w:rPr>
          <w:rFonts w:ascii="Arial" w:hAnsi="Arial" w:cs="Arial"/>
          <w:i/>
          <w:sz w:val="20"/>
        </w:rPr>
        <w:t>nr rejestracyjne, formę władania, sposób oznakowania pojazdów):</w:t>
      </w:r>
    </w:p>
    <w:p w:rsidR="00EB660B" w:rsidRDefault="00EB660B" w:rsidP="002A6AC4">
      <w:pPr>
        <w:pStyle w:val="BodyTextIndent"/>
        <w:spacing w:line="360" w:lineRule="auto"/>
        <w:ind w:left="0" w:firstLine="0"/>
        <w:jc w:val="left"/>
        <w:rPr>
          <w:rFonts w:ascii="Arial" w:hAnsi="Arial" w:cs="Arial"/>
          <w:sz w:val="20"/>
        </w:rPr>
      </w:pPr>
      <w:r w:rsidRPr="00790C2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660B" w:rsidRPr="00394C02" w:rsidRDefault="00EB660B" w:rsidP="002A6AC4">
      <w:pPr>
        <w:pStyle w:val="BodyTextIndent"/>
        <w:spacing w:line="360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394C02">
        <w:rPr>
          <w:rFonts w:ascii="Arial" w:hAnsi="Arial" w:cs="Arial"/>
          <w:sz w:val="18"/>
          <w:szCs w:val="18"/>
        </w:rPr>
        <w:t xml:space="preserve">* zaznaczyć właściwe </w:t>
      </w:r>
    </w:p>
    <w:p w:rsidR="00EB660B" w:rsidRPr="00790C2A" w:rsidRDefault="00EB660B" w:rsidP="00790C2A">
      <w:pPr>
        <w:pStyle w:val="BodyTextIndent"/>
        <w:ind w:left="0" w:firstLine="0"/>
        <w:rPr>
          <w:rFonts w:ascii="Arial" w:hAnsi="Arial" w:cs="Arial"/>
          <w:i/>
          <w:sz w:val="20"/>
        </w:rPr>
      </w:pPr>
      <w:r w:rsidRPr="00790C2A">
        <w:rPr>
          <w:rFonts w:ascii="Arial" w:hAnsi="Arial" w:cs="Arial"/>
          <w:sz w:val="20"/>
        </w:rPr>
        <w:t xml:space="preserve"> b) baza transportowa i jej wyposażenie techniczno- biurowe </w:t>
      </w:r>
      <w:r w:rsidRPr="00790C2A">
        <w:rPr>
          <w:rFonts w:ascii="Arial" w:hAnsi="Arial" w:cs="Arial"/>
          <w:i/>
          <w:sz w:val="20"/>
        </w:rPr>
        <w:t>(podać lokalizację i opis terenu, wskazać zaplecze techniczno-biurowe, podać miejsca garażowania pojazdów asenizacyjnych, miejsca do mycia i dezynfekcji pojazdów, m</w:t>
      </w:r>
      <w:r>
        <w:rPr>
          <w:rFonts w:ascii="Arial" w:hAnsi="Arial" w:cs="Arial"/>
          <w:i/>
          <w:sz w:val="20"/>
        </w:rPr>
        <w:t>iejsce bieżącej konserwacji</w:t>
      </w:r>
      <w:r w:rsidRPr="00790C2A">
        <w:rPr>
          <w:rFonts w:ascii="Arial" w:hAnsi="Arial" w:cs="Arial"/>
          <w:i/>
          <w:sz w:val="20"/>
        </w:rPr>
        <w:t xml:space="preserve">  i napraw pojazdów asenizacyjnych):</w:t>
      </w:r>
    </w:p>
    <w:p w:rsidR="00EB660B" w:rsidRPr="00790C2A" w:rsidRDefault="00EB660B" w:rsidP="002A6AC4">
      <w:pPr>
        <w:pStyle w:val="BodyTextIndent"/>
        <w:ind w:left="0" w:firstLine="0"/>
        <w:rPr>
          <w:rFonts w:ascii="Arial" w:hAnsi="Arial" w:cs="Arial"/>
          <w:i/>
          <w:sz w:val="20"/>
        </w:rPr>
      </w:pPr>
    </w:p>
    <w:p w:rsidR="00EB660B" w:rsidRPr="00790C2A" w:rsidRDefault="00EB660B" w:rsidP="002A6AC4">
      <w:pPr>
        <w:pStyle w:val="BodyTextIndent"/>
        <w:spacing w:line="360" w:lineRule="auto"/>
        <w:ind w:left="0" w:firstLine="0"/>
        <w:rPr>
          <w:rFonts w:ascii="Arial" w:hAnsi="Arial" w:cs="Arial"/>
          <w:sz w:val="20"/>
        </w:rPr>
      </w:pPr>
      <w:r w:rsidRPr="00790C2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</w:rPr>
        <w:t>…………………………………</w:t>
      </w:r>
    </w:p>
    <w:p w:rsidR="00EB660B" w:rsidRPr="00790C2A" w:rsidRDefault="00EB660B" w:rsidP="002A6AC4">
      <w:pPr>
        <w:pStyle w:val="BodyTextIndent"/>
        <w:spacing w:line="360" w:lineRule="auto"/>
        <w:ind w:left="0" w:firstLine="0"/>
        <w:rPr>
          <w:rFonts w:ascii="Arial" w:hAnsi="Arial" w:cs="Arial"/>
          <w:i/>
          <w:sz w:val="20"/>
        </w:rPr>
      </w:pPr>
    </w:p>
    <w:p w:rsidR="00EB660B" w:rsidRPr="00790C2A" w:rsidRDefault="00EB660B" w:rsidP="00790C2A">
      <w:pPr>
        <w:pStyle w:val="BodyTextIndent"/>
        <w:ind w:left="0" w:firstLine="0"/>
        <w:rPr>
          <w:rFonts w:ascii="Arial" w:hAnsi="Arial" w:cs="Arial"/>
          <w:i/>
          <w:sz w:val="20"/>
        </w:rPr>
      </w:pPr>
      <w:r w:rsidRPr="00790C2A">
        <w:rPr>
          <w:rFonts w:ascii="Arial" w:hAnsi="Arial" w:cs="Arial"/>
          <w:b/>
          <w:sz w:val="20"/>
        </w:rPr>
        <w:t xml:space="preserve">4. </w:t>
      </w:r>
      <w:r w:rsidRPr="00790C2A">
        <w:rPr>
          <w:rFonts w:ascii="Arial" w:hAnsi="Arial" w:cs="Arial"/>
          <w:sz w:val="20"/>
        </w:rPr>
        <w:t xml:space="preserve">Informacja o technologiach stosowanych lub przewidzianych do stosowania przy świadczeniu usług w zakresie działalności objętej wnioskiem </w:t>
      </w:r>
      <w:r w:rsidRPr="00790C2A">
        <w:rPr>
          <w:rFonts w:ascii="Arial" w:hAnsi="Arial" w:cs="Arial"/>
          <w:i/>
          <w:sz w:val="20"/>
        </w:rPr>
        <w:t>(w tym zabiegi sanitarne i porządkowe związane ze świadczonymi usługami):</w:t>
      </w:r>
    </w:p>
    <w:p w:rsidR="00EB660B" w:rsidRPr="00790C2A" w:rsidRDefault="00EB660B" w:rsidP="001B5656">
      <w:pPr>
        <w:pStyle w:val="BodyTextIndent"/>
        <w:spacing w:line="360" w:lineRule="auto"/>
        <w:ind w:left="0" w:firstLine="0"/>
        <w:jc w:val="left"/>
        <w:rPr>
          <w:rFonts w:ascii="Arial" w:hAnsi="Arial" w:cs="Arial"/>
          <w:sz w:val="20"/>
        </w:rPr>
      </w:pPr>
      <w:r w:rsidRPr="00790C2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660B" w:rsidRPr="00790C2A" w:rsidRDefault="00EB660B" w:rsidP="001B5656">
      <w:pPr>
        <w:pStyle w:val="BodyTextIndent"/>
        <w:ind w:left="0" w:firstLine="0"/>
        <w:jc w:val="left"/>
        <w:rPr>
          <w:rFonts w:ascii="Arial" w:hAnsi="Arial" w:cs="Arial"/>
          <w:sz w:val="20"/>
        </w:rPr>
      </w:pPr>
    </w:p>
    <w:p w:rsidR="00EB660B" w:rsidRPr="00790C2A" w:rsidRDefault="00EB660B" w:rsidP="00790C2A">
      <w:pPr>
        <w:pStyle w:val="BodyTextIndent"/>
        <w:ind w:left="0" w:firstLine="0"/>
        <w:rPr>
          <w:rFonts w:ascii="Arial" w:hAnsi="Arial" w:cs="Arial"/>
          <w:sz w:val="20"/>
        </w:rPr>
      </w:pPr>
      <w:r w:rsidRPr="00790C2A">
        <w:rPr>
          <w:rFonts w:ascii="Arial" w:hAnsi="Arial" w:cs="Arial"/>
          <w:b/>
          <w:sz w:val="20"/>
        </w:rPr>
        <w:t xml:space="preserve">5. </w:t>
      </w:r>
      <w:r w:rsidRPr="00790C2A">
        <w:rPr>
          <w:rFonts w:ascii="Arial" w:hAnsi="Arial" w:cs="Arial"/>
          <w:sz w:val="20"/>
        </w:rPr>
        <w:t>Proponowane zabiegi</w:t>
      </w:r>
      <w:r w:rsidRPr="00790C2A">
        <w:rPr>
          <w:rFonts w:ascii="Arial" w:hAnsi="Arial" w:cs="Arial"/>
          <w:b/>
          <w:sz w:val="20"/>
        </w:rPr>
        <w:t xml:space="preserve"> </w:t>
      </w:r>
      <w:r w:rsidRPr="00790C2A">
        <w:rPr>
          <w:rFonts w:ascii="Arial" w:hAnsi="Arial" w:cs="Arial"/>
          <w:sz w:val="20"/>
        </w:rPr>
        <w:t>z zakresu ochrony środowiska i ochrony sanitarnej planowane po zakończeniu działalności:</w:t>
      </w:r>
    </w:p>
    <w:p w:rsidR="00EB660B" w:rsidRPr="00790C2A" w:rsidRDefault="00EB660B" w:rsidP="002A6AC4">
      <w:pPr>
        <w:pStyle w:val="BodyTextIndent"/>
        <w:spacing w:line="360" w:lineRule="auto"/>
        <w:ind w:left="0" w:firstLine="0"/>
        <w:rPr>
          <w:rFonts w:ascii="Arial" w:hAnsi="Arial" w:cs="Arial"/>
          <w:sz w:val="20"/>
        </w:rPr>
      </w:pPr>
      <w:r w:rsidRPr="00790C2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B660B" w:rsidRPr="00790C2A" w:rsidRDefault="00EB660B" w:rsidP="001D355E">
      <w:pPr>
        <w:pStyle w:val="BodyTextIndent"/>
        <w:spacing w:line="360" w:lineRule="auto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6</w:t>
      </w:r>
      <w:r w:rsidRPr="00790C2A">
        <w:rPr>
          <w:rFonts w:ascii="Arial" w:hAnsi="Arial" w:cs="Arial"/>
          <w:b/>
          <w:sz w:val="20"/>
        </w:rPr>
        <w:t xml:space="preserve">. </w:t>
      </w:r>
      <w:r w:rsidRPr="00790C2A">
        <w:rPr>
          <w:rFonts w:ascii="Arial" w:hAnsi="Arial" w:cs="Arial"/>
          <w:sz w:val="20"/>
        </w:rPr>
        <w:t>Termin podjęcia działalności objętej wnioskiem oraz zamierzony czas jej prowadzenia:</w:t>
      </w:r>
    </w:p>
    <w:p w:rsidR="00EB660B" w:rsidRPr="00790C2A" w:rsidRDefault="00EB660B" w:rsidP="001D355E">
      <w:pPr>
        <w:pStyle w:val="BodyTextIndent"/>
        <w:spacing w:line="360" w:lineRule="auto"/>
        <w:ind w:left="0" w:firstLine="0"/>
        <w:rPr>
          <w:rFonts w:ascii="Arial" w:hAnsi="Arial" w:cs="Arial"/>
          <w:sz w:val="20"/>
        </w:rPr>
      </w:pPr>
      <w:r w:rsidRPr="00790C2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B660B" w:rsidRDefault="00EB660B" w:rsidP="00FD5BA7">
      <w:pPr>
        <w:pStyle w:val="WW-Tekstpodstawowywcity2"/>
        <w:ind w:left="0" w:firstLine="0"/>
        <w:rPr>
          <w:rFonts w:ascii="Arial" w:hAnsi="Arial" w:cs="Arial"/>
          <w:sz w:val="22"/>
          <w:szCs w:val="26"/>
        </w:rPr>
      </w:pPr>
    </w:p>
    <w:p w:rsidR="00EB660B" w:rsidRPr="00C129A6" w:rsidRDefault="00EB660B" w:rsidP="00FD5BA7">
      <w:pPr>
        <w:rPr>
          <w:rFonts w:ascii="Arial" w:hAnsi="Arial" w:cs="Arial"/>
          <w:b/>
          <w:sz w:val="18"/>
          <w:szCs w:val="18"/>
          <w:u w:val="single"/>
        </w:rPr>
      </w:pPr>
      <w:r w:rsidRPr="00C129A6">
        <w:rPr>
          <w:rFonts w:ascii="Arial" w:hAnsi="Arial" w:cs="Arial"/>
          <w:b/>
          <w:sz w:val="18"/>
          <w:szCs w:val="18"/>
          <w:u w:val="single"/>
        </w:rPr>
        <w:t>Załączniki:</w:t>
      </w:r>
    </w:p>
    <w:p w:rsidR="00EB660B" w:rsidRPr="00C129A6" w:rsidRDefault="00EB660B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 w:rsidRPr="00C129A6">
        <w:rPr>
          <w:rFonts w:ascii="Arial" w:hAnsi="Arial" w:cs="Arial"/>
          <w:sz w:val="18"/>
          <w:szCs w:val="18"/>
        </w:rPr>
        <w:t xml:space="preserve">zaświadczenie albo </w:t>
      </w:r>
      <w:r w:rsidRPr="00394C02">
        <w:rPr>
          <w:rFonts w:ascii="Arial" w:hAnsi="Arial" w:cs="Arial"/>
          <w:sz w:val="18"/>
          <w:szCs w:val="18"/>
        </w:rPr>
        <w:t>oświadczenie</w:t>
      </w:r>
      <w:r>
        <w:rPr>
          <w:rFonts w:ascii="Arial" w:hAnsi="Arial" w:cs="Arial"/>
          <w:sz w:val="18"/>
          <w:szCs w:val="18"/>
        </w:rPr>
        <w:t xml:space="preserve"> (oświadczenie składa się z klauzulą „Jestem świadomy odpowiedzialności karnej za złożenie fałszywego oświadczenia”)</w:t>
      </w:r>
      <w:r w:rsidRPr="00C129A6">
        <w:rPr>
          <w:rFonts w:ascii="Arial" w:hAnsi="Arial" w:cs="Arial"/>
          <w:sz w:val="18"/>
          <w:szCs w:val="18"/>
        </w:rPr>
        <w:t xml:space="preserve"> o braku zaległości podatkowych i zaległości w płaceniu składek na ubezpieczenie zdrowotne lub społeczne,</w:t>
      </w:r>
    </w:p>
    <w:p w:rsidR="00EB660B" w:rsidRPr="00C129A6" w:rsidRDefault="00EB660B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 w:rsidRPr="00C129A6">
        <w:rPr>
          <w:rFonts w:ascii="Arial" w:hAnsi="Arial" w:cs="Arial"/>
          <w:sz w:val="18"/>
          <w:szCs w:val="18"/>
        </w:rPr>
        <w:t xml:space="preserve">dokument potwierdzający prawo do dysponowania pojazdami asenizacyjnymi przeznaczonymi do świadczenia usług, którymi będą opróżniane zbiorniki bezodpływowe i wykonywany transport nieczystości ciekłych, </w:t>
      </w:r>
    </w:p>
    <w:p w:rsidR="00EB660B" w:rsidRPr="00C129A6" w:rsidRDefault="00EB660B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 w:rsidRPr="00C129A6">
        <w:rPr>
          <w:rFonts w:ascii="Arial" w:hAnsi="Arial" w:cs="Arial"/>
          <w:sz w:val="18"/>
          <w:szCs w:val="18"/>
        </w:rPr>
        <w:t>dokument potwierdzający posiadanie tytułu prawnego do dysponowania terenem, stanowiącym bazę transportową wyposażoną w zaplecze techniczno-biurowe, na terenie którego będą garażowane pojazdy asenizacyjne,</w:t>
      </w:r>
    </w:p>
    <w:p w:rsidR="00EB660B" w:rsidRPr="00C129A6" w:rsidRDefault="00EB660B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 w:rsidRPr="00C129A6">
        <w:rPr>
          <w:rFonts w:ascii="Arial" w:hAnsi="Arial" w:cs="Arial"/>
          <w:sz w:val="18"/>
          <w:szCs w:val="18"/>
        </w:rPr>
        <w:t>kserokopie dowodów rejestracyjnych środków transportu, które będą wykorzystywane do prowadzenia działalności objętej wnioskiem,</w:t>
      </w:r>
    </w:p>
    <w:p w:rsidR="00EB660B" w:rsidRPr="00C129A6" w:rsidRDefault="00EB660B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 w:rsidRPr="00C129A6">
        <w:rPr>
          <w:rFonts w:ascii="Arial" w:hAnsi="Arial" w:cs="Arial"/>
          <w:sz w:val="18"/>
          <w:szCs w:val="18"/>
        </w:rPr>
        <w:t>dokument potwierdzający gotowość odbioru nieczystości ciekłych przez stacje zlewną</w:t>
      </w:r>
      <w:r>
        <w:rPr>
          <w:rFonts w:ascii="Arial" w:hAnsi="Arial" w:cs="Arial"/>
          <w:sz w:val="18"/>
          <w:szCs w:val="18"/>
        </w:rPr>
        <w:t xml:space="preserve"> – dotyczy przedsiębiorców ubiegających się wyłącznie o zezwolenie na opróżnianie zbiorników bezodpływowych i transport nieczystości ciekłych</w:t>
      </w:r>
      <w:r w:rsidRPr="00C129A6">
        <w:rPr>
          <w:rFonts w:ascii="Arial" w:hAnsi="Arial" w:cs="Arial"/>
          <w:sz w:val="18"/>
          <w:szCs w:val="18"/>
        </w:rPr>
        <w:t xml:space="preserve">, </w:t>
      </w:r>
    </w:p>
    <w:p w:rsidR="00EB660B" w:rsidRDefault="00EB660B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zaświadczenie o wpisie do ewidencji działalności gospodarczej lub wpis do rejestru przedsiębiorców w KRS</w:t>
      </w:r>
    </w:p>
    <w:p w:rsidR="00EB660B" w:rsidRPr="00C129A6" w:rsidRDefault="00EB660B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dowód</w:t>
      </w:r>
      <w:r w:rsidRPr="00C129A6">
        <w:rPr>
          <w:rFonts w:ascii="Arial" w:hAnsi="Arial" w:cs="Arial"/>
          <w:sz w:val="18"/>
          <w:szCs w:val="18"/>
        </w:rPr>
        <w:t xml:space="preserve"> zapłaty opłaty skarbowej.</w:t>
      </w:r>
    </w:p>
    <w:p w:rsidR="00EB660B" w:rsidRDefault="00EB660B" w:rsidP="00005B48">
      <w:pPr>
        <w:pStyle w:val="BodyTextIndent"/>
        <w:spacing w:line="360" w:lineRule="auto"/>
        <w:ind w:left="0" w:firstLine="0"/>
        <w:rPr>
          <w:rFonts w:ascii="Arial" w:hAnsi="Arial" w:cs="Arial"/>
          <w:sz w:val="22"/>
          <w:szCs w:val="26"/>
        </w:rPr>
      </w:pPr>
    </w:p>
    <w:p w:rsidR="00EB660B" w:rsidRDefault="00EB660B" w:rsidP="00005B48">
      <w:pPr>
        <w:pStyle w:val="BodyTextIndent"/>
        <w:spacing w:line="360" w:lineRule="auto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  <w:t>…………………………</w:t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0"/>
        </w:rPr>
        <w:t>(podpis wnioskodawcy)</w:t>
      </w:r>
    </w:p>
    <w:p w:rsidR="00EB660B" w:rsidRPr="00230FB4" w:rsidRDefault="00EB660B" w:rsidP="00394C02">
      <w:pPr>
        <w:spacing w:after="0"/>
        <w:rPr>
          <w:rFonts w:ascii="Times New Roman" w:hAnsi="Times New Roman"/>
          <w:sz w:val="24"/>
          <w:szCs w:val="24"/>
        </w:rPr>
      </w:pPr>
    </w:p>
    <w:sectPr w:rsidR="00EB660B" w:rsidRPr="00230FB4" w:rsidSect="001B5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4"/>
    <w:multiLevelType w:val="singleLevel"/>
    <w:tmpl w:val="00000004"/>
    <w:name w:val="WW8Num4"/>
    <w:lvl w:ilvl="0">
      <w:numFmt w:val="bullet"/>
      <w:lvlText w:val=""/>
      <w:lvlJc w:val="left"/>
      <w:pPr>
        <w:tabs>
          <w:tab w:val="num" w:pos="357"/>
        </w:tabs>
        <w:ind w:left="340" w:hanging="340"/>
      </w:pPr>
      <w:rPr>
        <w:rFonts w:ascii="Symbol" w:hAnsi="Symbol"/>
        <w:b w:val="0"/>
        <w:i w:val="0"/>
        <w:sz w:val="22"/>
      </w:rPr>
    </w:lvl>
  </w:abstractNum>
  <w:abstractNum w:abstractNumId="2">
    <w:nsid w:val="19BE32A6"/>
    <w:multiLevelType w:val="hybridMultilevel"/>
    <w:tmpl w:val="A0ECEE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C5F1E93"/>
    <w:multiLevelType w:val="hybridMultilevel"/>
    <w:tmpl w:val="4C1AEC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1F96AC3"/>
    <w:multiLevelType w:val="hybridMultilevel"/>
    <w:tmpl w:val="D3F8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5067"/>
    <w:rsid w:val="00005B48"/>
    <w:rsid w:val="00015971"/>
    <w:rsid w:val="00024FEC"/>
    <w:rsid w:val="00176FA3"/>
    <w:rsid w:val="001B32BF"/>
    <w:rsid w:val="001B5656"/>
    <w:rsid w:val="001C3403"/>
    <w:rsid w:val="001D355E"/>
    <w:rsid w:val="00230FB4"/>
    <w:rsid w:val="00256A53"/>
    <w:rsid w:val="002A6AC4"/>
    <w:rsid w:val="002E237F"/>
    <w:rsid w:val="002E5335"/>
    <w:rsid w:val="00355179"/>
    <w:rsid w:val="00374FAD"/>
    <w:rsid w:val="00394C02"/>
    <w:rsid w:val="00425879"/>
    <w:rsid w:val="00445CB8"/>
    <w:rsid w:val="0049479C"/>
    <w:rsid w:val="004A6576"/>
    <w:rsid w:val="004B2716"/>
    <w:rsid w:val="004B5067"/>
    <w:rsid w:val="004C222C"/>
    <w:rsid w:val="004E4ADA"/>
    <w:rsid w:val="00593BD6"/>
    <w:rsid w:val="00597198"/>
    <w:rsid w:val="005E4DBE"/>
    <w:rsid w:val="005F338D"/>
    <w:rsid w:val="00692826"/>
    <w:rsid w:val="006F0752"/>
    <w:rsid w:val="00790C2A"/>
    <w:rsid w:val="007D647C"/>
    <w:rsid w:val="008049DD"/>
    <w:rsid w:val="00831984"/>
    <w:rsid w:val="008830C6"/>
    <w:rsid w:val="00887301"/>
    <w:rsid w:val="008B292E"/>
    <w:rsid w:val="00902E02"/>
    <w:rsid w:val="00943670"/>
    <w:rsid w:val="00956C82"/>
    <w:rsid w:val="009B3783"/>
    <w:rsid w:val="009B3C10"/>
    <w:rsid w:val="009E429F"/>
    <w:rsid w:val="00A10316"/>
    <w:rsid w:val="00A2220D"/>
    <w:rsid w:val="00A54B24"/>
    <w:rsid w:val="00A67199"/>
    <w:rsid w:val="00B955A4"/>
    <w:rsid w:val="00BB38DC"/>
    <w:rsid w:val="00C129A6"/>
    <w:rsid w:val="00C26DF8"/>
    <w:rsid w:val="00C8581A"/>
    <w:rsid w:val="00CC721A"/>
    <w:rsid w:val="00DC343D"/>
    <w:rsid w:val="00EB660B"/>
    <w:rsid w:val="00EE6F8A"/>
    <w:rsid w:val="00F350B3"/>
    <w:rsid w:val="00F9782B"/>
    <w:rsid w:val="00FC24EE"/>
    <w:rsid w:val="00FD5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20D"/>
    <w:pPr>
      <w:spacing w:after="200"/>
    </w:pPr>
    <w:rPr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5BA7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5BA7"/>
    <w:rPr>
      <w:rFonts w:ascii="Cambria" w:hAnsi="Cambria" w:cs="Times New Roman"/>
      <w:b/>
      <w:bCs/>
      <w:i/>
      <w:iCs/>
      <w:color w:val="4F81BD"/>
      <w:sz w:val="24"/>
      <w:szCs w:val="24"/>
      <w:lang w:eastAsia="pl-PL"/>
    </w:rPr>
  </w:style>
  <w:style w:type="character" w:styleId="Hyperlink">
    <w:name w:val="Hyperlink"/>
    <w:basedOn w:val="DefaultParagraphFont"/>
    <w:uiPriority w:val="99"/>
    <w:rsid w:val="0001597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B3C10"/>
    <w:pPr>
      <w:ind w:left="720"/>
      <w:contextualSpacing/>
    </w:pPr>
  </w:style>
  <w:style w:type="character" w:customStyle="1" w:styleId="text2">
    <w:name w:val="text2"/>
    <w:basedOn w:val="DefaultParagraphFont"/>
    <w:uiPriority w:val="99"/>
    <w:rsid w:val="00FD5BA7"/>
    <w:rPr>
      <w:rFonts w:cs="Times New Roman"/>
    </w:rPr>
  </w:style>
  <w:style w:type="paragraph" w:styleId="BodyText">
    <w:name w:val="Body Text"/>
    <w:basedOn w:val="Normal"/>
    <w:link w:val="BodyTextChar"/>
    <w:uiPriority w:val="99"/>
    <w:semiHidden/>
    <w:rsid w:val="00FD5BA7"/>
    <w:pPr>
      <w:suppressAutoHyphens/>
      <w:spacing w:after="120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D5BA7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BodyTextIndent">
    <w:name w:val="Body Text Indent"/>
    <w:basedOn w:val="Normal"/>
    <w:link w:val="BodyTextIndentChar"/>
    <w:uiPriority w:val="99"/>
    <w:semiHidden/>
    <w:rsid w:val="00FD5BA7"/>
    <w:pPr>
      <w:suppressAutoHyphens/>
      <w:spacing w:after="0"/>
      <w:ind w:left="360" w:firstLine="1"/>
      <w:jc w:val="both"/>
    </w:pPr>
    <w:rPr>
      <w:rFonts w:ascii="Times New Roman" w:eastAsia="Times New Roman" w:hAnsi="Times New Roman"/>
      <w:kern w:val="2"/>
      <w:sz w:val="28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D5BA7"/>
    <w:rPr>
      <w:rFonts w:ascii="Times New Roman" w:hAnsi="Times New Roman" w:cs="Times New Roman"/>
      <w:kern w:val="2"/>
      <w:sz w:val="20"/>
      <w:szCs w:val="20"/>
      <w:lang w:eastAsia="ar-SA" w:bidi="ar-SA"/>
    </w:rPr>
  </w:style>
  <w:style w:type="paragraph" w:customStyle="1" w:styleId="WW-Tekstpodstawowywcity2">
    <w:name w:val="WW-Tekst podstawowy wcięty 2"/>
    <w:basedOn w:val="Normal"/>
    <w:uiPriority w:val="99"/>
    <w:rsid w:val="00FD5BA7"/>
    <w:pPr>
      <w:suppressAutoHyphens/>
      <w:spacing w:after="0"/>
      <w:ind w:left="360" w:firstLine="1"/>
    </w:pPr>
    <w:rPr>
      <w:rFonts w:ascii="Times New Roman" w:eastAsia="Times New Roman" w:hAnsi="Times New Roman"/>
      <w:kern w:val="2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672</Words>
  <Characters>4037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r</cp:lastModifiedBy>
  <cp:revision>2</cp:revision>
  <cp:lastPrinted>2020-09-19T13:56:00Z</cp:lastPrinted>
  <dcterms:created xsi:type="dcterms:W3CDTF">2020-09-19T13:56:00Z</dcterms:created>
  <dcterms:modified xsi:type="dcterms:W3CDTF">2020-09-19T13:56:00Z</dcterms:modified>
</cp:coreProperties>
</file>